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17A" w:rsidRPr="00204283" w:rsidRDefault="0041217A" w:rsidP="00204283">
      <w:pPr>
        <w:jc w:val="center"/>
        <w:rPr>
          <w:rFonts w:ascii="Times New Roman" w:hAnsi="Times New Roman"/>
          <w:b/>
          <w:bCs/>
        </w:rPr>
      </w:pPr>
      <w:r w:rsidRPr="00204283">
        <w:rPr>
          <w:rFonts w:ascii="Times New Roman" w:hAnsi="Times New Roman"/>
          <w:b/>
          <w:bCs/>
        </w:rPr>
        <w:t>Согласие на обработку персональных данных пациента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 xml:space="preserve">г. </w:t>
      </w:r>
      <w:r>
        <w:rPr>
          <w:rFonts w:ascii="Times New Roman" w:hAnsi="Times New Roman"/>
        </w:rPr>
        <w:t>Москва</w:t>
      </w:r>
      <w:r w:rsidRPr="005059E5">
        <w:rPr>
          <w:rFonts w:ascii="Times New Roman" w:hAnsi="Times New Roman"/>
        </w:rPr>
        <w:t xml:space="preserve">    </w:t>
      </w:r>
      <w:r w:rsidRPr="005059E5">
        <w:rPr>
          <w:rFonts w:ascii="Times New Roman" w:hAnsi="Times New Roman"/>
        </w:rPr>
        <w:tab/>
      </w:r>
      <w:r w:rsidRPr="005059E5">
        <w:rPr>
          <w:rFonts w:ascii="Times New Roman" w:hAnsi="Times New Roman"/>
        </w:rPr>
        <w:tab/>
      </w:r>
      <w:r w:rsidRPr="005059E5">
        <w:rPr>
          <w:rFonts w:ascii="Times New Roman" w:hAnsi="Times New Roman"/>
        </w:rPr>
        <w:tab/>
      </w:r>
      <w:r w:rsidRPr="005059E5">
        <w:rPr>
          <w:rFonts w:ascii="Times New Roman" w:hAnsi="Times New Roman"/>
        </w:rPr>
        <w:tab/>
      </w:r>
      <w:r w:rsidRPr="005059E5">
        <w:rPr>
          <w:rFonts w:ascii="Times New Roman" w:hAnsi="Times New Roman"/>
        </w:rPr>
        <w:tab/>
      </w:r>
      <w:r w:rsidRPr="005059E5">
        <w:rPr>
          <w:rFonts w:ascii="Times New Roman" w:hAnsi="Times New Roman"/>
        </w:rPr>
        <w:tab/>
      </w:r>
      <w:r w:rsidRPr="005059E5">
        <w:rPr>
          <w:rFonts w:ascii="Times New Roman" w:hAnsi="Times New Roman"/>
        </w:rPr>
        <w:tab/>
      </w:r>
      <w:r>
        <w:rPr>
          <w:rFonts w:ascii="Times New Roman" w:hAnsi="Times New Roman"/>
          <w:lang w:val="en-US"/>
        </w:rPr>
        <w:tab/>
      </w:r>
      <w:r w:rsidRPr="00204283">
        <w:rPr>
          <w:rFonts w:ascii="Times New Roman" w:hAnsi="Times New Roman"/>
        </w:rPr>
        <w:t>«___» ______________ 20__ г.</w:t>
      </w:r>
    </w:p>
    <w:p w:rsidR="0041217A" w:rsidRPr="00204283" w:rsidRDefault="0041217A" w:rsidP="00204283">
      <w:pPr>
        <w:pStyle w:val="NoSpacing"/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 xml:space="preserve">Я, ____________________________________________________________,  </w:t>
      </w:r>
    </w:p>
    <w:p w:rsidR="0041217A" w:rsidRPr="00204283" w:rsidRDefault="0041217A" w:rsidP="00204283">
      <w:pPr>
        <w:pStyle w:val="NoSpacing"/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 xml:space="preserve">паспорт: серия ______ № ____________, выдан ________________________________  </w:t>
      </w:r>
    </w:p>
    <w:p w:rsidR="0041217A" w:rsidRPr="00204283" w:rsidRDefault="0041217A" w:rsidP="00204283">
      <w:pPr>
        <w:pStyle w:val="NoSpacing"/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 xml:space="preserve">___________________________________________________________________________,  </w:t>
      </w:r>
    </w:p>
    <w:p w:rsidR="0041217A" w:rsidRPr="00204283" w:rsidRDefault="0041217A" w:rsidP="00204283">
      <w:pPr>
        <w:pStyle w:val="NoSpacing"/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 xml:space="preserve">дата выдачи: «___» ______________ 20__ г., код подразделения: ______________,  </w:t>
      </w:r>
    </w:p>
    <w:p w:rsidR="0041217A" w:rsidRPr="00204283" w:rsidRDefault="0041217A" w:rsidP="00204283">
      <w:pPr>
        <w:pStyle w:val="NoSpacing"/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 xml:space="preserve">зарегистрированный(ая) по адресу: _________________________________________  </w:t>
      </w:r>
    </w:p>
    <w:p w:rsidR="0041217A" w:rsidRPr="00204283" w:rsidRDefault="0041217A" w:rsidP="00204283">
      <w:pPr>
        <w:pStyle w:val="NoSpacing"/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 xml:space="preserve">___________________________________________________________________________,  </w:t>
      </w:r>
    </w:p>
    <w:p w:rsidR="0041217A" w:rsidRPr="00204283" w:rsidRDefault="0041217A" w:rsidP="00204283">
      <w:pPr>
        <w:pStyle w:val="NoSpacing"/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в соответствии со статьей 9 Федерального закона от 27.07.2006 № 152-ФЗ «О персональных данных» свободно, своей волей и в своем интересе даю согласие</w:t>
      </w:r>
      <w:r>
        <w:rPr>
          <w:rFonts w:ascii="Times New Roman" w:hAnsi="Times New Roman"/>
        </w:rPr>
        <w:t xml:space="preserve"> </w:t>
      </w:r>
      <w:r w:rsidRPr="00204283">
        <w:rPr>
          <w:rFonts w:ascii="Times New Roman" w:hAnsi="Times New Roman"/>
        </w:rPr>
        <w:t xml:space="preserve">ООО «Компания «НН-Дент» </w:t>
      </w:r>
    </w:p>
    <w:p w:rsidR="0041217A" w:rsidRPr="00204283" w:rsidRDefault="0041217A" w:rsidP="00204283">
      <w:pPr>
        <w:pStyle w:val="NoSpacing"/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 xml:space="preserve">адрес: 127299, Москва г., ул. Космонавта Волкова, д.12, эт.1,пом.II(2), ком.33  </w:t>
      </w:r>
    </w:p>
    <w:p w:rsidR="0041217A" w:rsidRPr="00204283" w:rsidRDefault="0041217A" w:rsidP="00204283">
      <w:pPr>
        <w:pStyle w:val="NoSpacing"/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ОГРН</w:t>
      </w:r>
      <w:r>
        <w:rPr>
          <w:rFonts w:ascii="Times New Roman" w:hAnsi="Times New Roman"/>
        </w:rPr>
        <w:t xml:space="preserve"> </w:t>
      </w:r>
      <w:r w:rsidRPr="00204283">
        <w:rPr>
          <w:rFonts w:ascii="Times New Roman" w:hAnsi="Times New Roman"/>
        </w:rPr>
        <w:t>1027700343285</w:t>
      </w:r>
    </w:p>
    <w:p w:rsidR="0041217A" w:rsidRPr="00204283" w:rsidRDefault="0041217A" w:rsidP="00204283">
      <w:pPr>
        <w:pStyle w:val="NoSpacing"/>
        <w:jc w:val="both"/>
        <w:rPr>
          <w:rFonts w:ascii="Times New Roman" w:hAnsi="Times New Roman"/>
        </w:rPr>
      </w:pPr>
    </w:p>
    <w:p w:rsidR="0041217A" w:rsidRPr="00204283" w:rsidRDefault="0041217A" w:rsidP="00204283">
      <w:pPr>
        <w:pStyle w:val="NoSpacing"/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на обработку моих персональных данных.</w:t>
      </w:r>
    </w:p>
    <w:p w:rsidR="0041217A" w:rsidRDefault="0041217A" w:rsidP="00204283">
      <w:pPr>
        <w:jc w:val="both"/>
        <w:rPr>
          <w:rFonts w:ascii="Times New Roman" w:hAnsi="Times New Roman"/>
        </w:rPr>
      </w:pPr>
    </w:p>
    <w:p w:rsidR="0041217A" w:rsidRPr="00204283" w:rsidRDefault="0041217A" w:rsidP="00204283">
      <w:pPr>
        <w:jc w:val="both"/>
        <w:rPr>
          <w:rFonts w:ascii="Times New Roman" w:hAnsi="Times New Roman"/>
          <w:b/>
          <w:bCs/>
        </w:rPr>
      </w:pPr>
      <w:r w:rsidRPr="00204283">
        <w:rPr>
          <w:rFonts w:ascii="Times New Roman" w:hAnsi="Times New Roman"/>
          <w:b/>
          <w:bCs/>
        </w:rPr>
        <w:t>1. Цель обработки персональных данных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Обработка персональных данных осуществляется в целях: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оказания мне медицинских услуг;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ведения медицинской документации;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организации и сопровождения лечения;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записи на прием и информирования о посещениях;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расчета стоимости и исполнения договора;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взаимодействия со страховыми организациями;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исполнения требований законодательства Российской Федерации.</w:t>
      </w:r>
    </w:p>
    <w:p w:rsidR="0041217A" w:rsidRPr="00204283" w:rsidRDefault="0041217A" w:rsidP="00204283">
      <w:pPr>
        <w:jc w:val="both"/>
        <w:rPr>
          <w:rFonts w:ascii="Times New Roman" w:hAnsi="Times New Roman"/>
          <w:b/>
          <w:bCs/>
        </w:rPr>
      </w:pPr>
      <w:r w:rsidRPr="00204283">
        <w:rPr>
          <w:rFonts w:ascii="Times New Roman" w:hAnsi="Times New Roman"/>
          <w:b/>
          <w:bCs/>
        </w:rPr>
        <w:t>2. Перечень персональных данных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Согласие дается на обработку следующих персональных данных: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фамилия, имя, отчество;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пол;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дата и место рождения;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паспортные данные;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адрес регистрации и фактического проживания;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номера телефонов;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адрес электронной почты;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данные полиса ОМС/ДМС;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СНИЛС;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сведения о состоянии здоровья, диагнозах, лечении, обследованиях, назначениях;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иные сведения, необходимые для оказания стоматологических услуг.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</w:p>
    <w:p w:rsidR="0041217A" w:rsidRPr="00204283" w:rsidRDefault="0041217A" w:rsidP="00204283">
      <w:pPr>
        <w:jc w:val="both"/>
        <w:rPr>
          <w:rFonts w:ascii="Times New Roman" w:hAnsi="Times New Roman"/>
          <w:b/>
          <w:bCs/>
        </w:rPr>
      </w:pPr>
      <w:r w:rsidRPr="00204283">
        <w:rPr>
          <w:rFonts w:ascii="Times New Roman" w:hAnsi="Times New Roman"/>
          <w:b/>
          <w:bCs/>
        </w:rPr>
        <w:t>3. Действия с персональными данными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Согласие дается на совершение следующих действий с персональными данными: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сбор;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запись;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систематизация;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накопление;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хранение;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уточнение;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использование;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передача;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обезличивание;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блокирование;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удаление;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уничтожение.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Обработка может осуществляться как с использованием средств автоматизации, так и без их использования.</w:t>
      </w:r>
    </w:p>
    <w:p w:rsidR="0041217A" w:rsidRPr="00204283" w:rsidRDefault="0041217A" w:rsidP="00204283">
      <w:pPr>
        <w:jc w:val="both"/>
        <w:rPr>
          <w:rFonts w:ascii="Times New Roman" w:hAnsi="Times New Roman"/>
          <w:b/>
          <w:bCs/>
        </w:rPr>
      </w:pPr>
      <w:r w:rsidRPr="00204283">
        <w:rPr>
          <w:rFonts w:ascii="Times New Roman" w:hAnsi="Times New Roman"/>
          <w:b/>
          <w:bCs/>
        </w:rPr>
        <w:t>4. Передача персональных данных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Я согласен(на) на передачу моих персональных данных: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медицинским работникам клиники;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лабораториям;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страховым компаниям;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- иным лицам, если такая передача необходима для оказания медицинских услуг и предусмотрена законодательством Российской Федерации.</w:t>
      </w:r>
    </w:p>
    <w:p w:rsidR="0041217A" w:rsidRPr="00204283" w:rsidRDefault="0041217A" w:rsidP="00204283">
      <w:pPr>
        <w:jc w:val="both"/>
        <w:rPr>
          <w:rFonts w:ascii="Times New Roman" w:hAnsi="Times New Roman"/>
          <w:b/>
          <w:bCs/>
        </w:rPr>
      </w:pPr>
      <w:r w:rsidRPr="00204283">
        <w:rPr>
          <w:rFonts w:ascii="Times New Roman" w:hAnsi="Times New Roman"/>
          <w:b/>
          <w:bCs/>
        </w:rPr>
        <w:t>5. Срок действия согласия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Настоящее согласие действует с момента его подписания и до момента достижения целей обработки персональных данных либо до его отзыва.</w:t>
      </w:r>
    </w:p>
    <w:p w:rsidR="0041217A" w:rsidRPr="00204283" w:rsidRDefault="0041217A" w:rsidP="00204283">
      <w:pPr>
        <w:jc w:val="both"/>
        <w:rPr>
          <w:rFonts w:ascii="Times New Roman" w:hAnsi="Times New Roman"/>
          <w:b/>
          <w:bCs/>
        </w:rPr>
      </w:pPr>
      <w:r w:rsidRPr="00204283">
        <w:rPr>
          <w:rFonts w:ascii="Times New Roman" w:hAnsi="Times New Roman"/>
          <w:b/>
          <w:bCs/>
        </w:rPr>
        <w:t>6. Порядок отзыва согласия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 xml:space="preserve">Я вправе отозвать настоящее согласие путем подачи письменного заявления в адрес клиники.  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Клиника прекращает обработку персональных данных после получения отзыва, если иное не предусмотрено законодательством Российской Федерации.</w:t>
      </w:r>
    </w:p>
    <w:p w:rsidR="0041217A" w:rsidRPr="00204283" w:rsidRDefault="0041217A" w:rsidP="00204283">
      <w:pPr>
        <w:jc w:val="both"/>
        <w:rPr>
          <w:rFonts w:ascii="Times New Roman" w:hAnsi="Times New Roman"/>
          <w:b/>
          <w:bCs/>
        </w:rPr>
      </w:pPr>
      <w:r w:rsidRPr="00204283">
        <w:rPr>
          <w:rFonts w:ascii="Times New Roman" w:hAnsi="Times New Roman"/>
          <w:b/>
          <w:bCs/>
        </w:rPr>
        <w:t>7. Подтверждение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Мне разъяснены права и обязанности в области персональных данных, а также последствия отказа от дачи согласия.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>Согласие подписано мной добровольно, после ознакомления с целью обработки, составом персональных данных и перечнем действий с ними.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</w:p>
    <w:p w:rsidR="0041217A" w:rsidRPr="00204283" w:rsidRDefault="0041217A" w:rsidP="00204283">
      <w:pPr>
        <w:jc w:val="both"/>
        <w:rPr>
          <w:rFonts w:ascii="Times New Roman" w:hAnsi="Times New Roman"/>
        </w:rPr>
      </w:pPr>
      <w:r w:rsidRPr="00204283">
        <w:rPr>
          <w:rFonts w:ascii="Times New Roman" w:hAnsi="Times New Roman"/>
        </w:rPr>
        <w:t xml:space="preserve">__________________ / ____________________  </w:t>
      </w:r>
      <w:r>
        <w:rPr>
          <w:rFonts w:ascii="Times New Roman" w:hAnsi="Times New Roman"/>
        </w:rPr>
        <w:t>(подпись, расшифровка)</w:t>
      </w:r>
    </w:p>
    <w:p w:rsidR="0041217A" w:rsidRPr="00204283" w:rsidRDefault="0041217A" w:rsidP="00204283">
      <w:pPr>
        <w:jc w:val="both"/>
        <w:rPr>
          <w:rFonts w:ascii="Times New Roman" w:hAnsi="Times New Roman"/>
        </w:rPr>
      </w:pPr>
    </w:p>
    <w:sectPr w:rsidR="0041217A" w:rsidRPr="00204283" w:rsidSect="005059E5">
      <w:pgSz w:w="11906" w:h="16838"/>
      <w:pgMar w:top="851" w:right="624" w:bottom="851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4283"/>
    <w:rsid w:val="00185B9E"/>
    <w:rsid w:val="001A34A6"/>
    <w:rsid w:val="00204283"/>
    <w:rsid w:val="003D692D"/>
    <w:rsid w:val="003F5A19"/>
    <w:rsid w:val="0041217A"/>
    <w:rsid w:val="005059E5"/>
    <w:rsid w:val="005D70A3"/>
    <w:rsid w:val="008D79B3"/>
    <w:rsid w:val="00BE464D"/>
    <w:rsid w:val="00DD2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BE464D"/>
    <w:pPr>
      <w:spacing w:after="160" w:line="259" w:lineRule="auto"/>
    </w:pPr>
    <w:rPr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4283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04283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04283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04283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04283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04283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04283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04283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04283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4283"/>
    <w:rPr>
      <w:rFonts w:ascii="Calibri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04283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04283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04283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04283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0428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04283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0428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0428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204283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204283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204283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04283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204283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204283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204283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204283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04283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204283"/>
    <w:rPr>
      <w:rFonts w:cs="Times New Roman"/>
      <w:i/>
      <w:iCs/>
      <w:color w:val="2F5496"/>
    </w:rPr>
  </w:style>
  <w:style w:type="character" w:styleId="IntenseReference">
    <w:name w:val="Intense Reference"/>
    <w:basedOn w:val="DefaultParagraphFont"/>
    <w:uiPriority w:val="99"/>
    <w:qFormat/>
    <w:rsid w:val="00204283"/>
    <w:rPr>
      <w:rFonts w:cs="Times New Roman"/>
      <w:b/>
      <w:bCs/>
      <w:smallCaps/>
      <w:color w:val="2F5496"/>
      <w:spacing w:val="5"/>
    </w:rPr>
  </w:style>
  <w:style w:type="paragraph" w:styleId="NoSpacing">
    <w:name w:val="No Spacing"/>
    <w:uiPriority w:val="99"/>
    <w:qFormat/>
    <w:rsid w:val="00204283"/>
    <w:rPr>
      <w:kern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468</Words>
  <Characters>2674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Vashchenko</dc:creator>
  <cp:keywords/>
  <dc:description/>
  <cp:lastModifiedBy>sekretar</cp:lastModifiedBy>
  <cp:revision>3</cp:revision>
  <cp:lastPrinted>2026-08-11T12:21:00Z</cp:lastPrinted>
  <dcterms:created xsi:type="dcterms:W3CDTF">2026-08-05T21:57:00Z</dcterms:created>
  <dcterms:modified xsi:type="dcterms:W3CDTF">2026-08-11T12:21:00Z</dcterms:modified>
</cp:coreProperties>
</file>