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48E" w:rsidRDefault="00B8148E" w:rsidP="00A9447A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0"/>
          <w:szCs w:val="20"/>
        </w:rPr>
      </w:pPr>
    </w:p>
    <w:p w:rsidR="00B8148E" w:rsidRDefault="00B8148E" w:rsidP="00A9447A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0"/>
          <w:szCs w:val="20"/>
        </w:rPr>
      </w:pPr>
    </w:p>
    <w:p w:rsidR="00B8148E" w:rsidRPr="00A9447A" w:rsidRDefault="00B8148E" w:rsidP="00A9447A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0"/>
          <w:szCs w:val="20"/>
        </w:rPr>
      </w:pPr>
      <w:r w:rsidRPr="00A9447A">
        <w:rPr>
          <w:rFonts w:ascii="Times New Roman" w:hAnsi="Times New Roman"/>
          <w:b/>
          <w:bCs/>
          <w:iCs/>
          <w:sz w:val="20"/>
          <w:szCs w:val="20"/>
        </w:rPr>
        <w:t xml:space="preserve">СОГЛАСИЕ </w:t>
      </w:r>
    </w:p>
    <w:p w:rsidR="00B8148E" w:rsidRPr="00A9447A" w:rsidRDefault="00B8148E" w:rsidP="00A9447A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0"/>
          <w:szCs w:val="20"/>
        </w:rPr>
      </w:pPr>
      <w:r w:rsidRPr="00A9447A">
        <w:rPr>
          <w:rFonts w:ascii="Times New Roman" w:hAnsi="Times New Roman"/>
          <w:b/>
          <w:bCs/>
          <w:iCs/>
          <w:color w:val="000000"/>
          <w:sz w:val="20"/>
          <w:szCs w:val="20"/>
        </w:rPr>
        <w:t xml:space="preserve">субъекта на обработку персональных данных </w:t>
      </w:r>
    </w:p>
    <w:p w:rsidR="00B8148E" w:rsidRPr="000C58EA" w:rsidRDefault="00B8148E" w:rsidP="00A9447A">
      <w:pPr>
        <w:spacing w:after="0" w:line="240" w:lineRule="auto"/>
        <w:jc w:val="both"/>
        <w:rPr>
          <w:rFonts w:ascii="Times New Roman" w:hAnsi="Times New Roman"/>
          <w:iCs/>
          <w:color w:val="000000"/>
          <w:sz w:val="20"/>
          <w:szCs w:val="20"/>
        </w:rPr>
      </w:pPr>
    </w:p>
    <w:p w:rsidR="00B8148E" w:rsidRPr="000C58EA" w:rsidRDefault="00B8148E" w:rsidP="00A9447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r w:rsidRPr="000C58EA">
        <w:rPr>
          <w:rFonts w:ascii="Times New Roman" w:hAnsi="Times New Roman"/>
          <w:color w:val="000000"/>
          <w:sz w:val="20"/>
          <w:szCs w:val="20"/>
        </w:rPr>
        <w:t xml:space="preserve">Во исполнение требований Федерального закона от 27.07.2006 № 152-ФЗ «О персональных данных» я, свободно, добровольно и в своих интересах даю согласие </w:t>
      </w:r>
      <w:r w:rsidRPr="00114FA4">
        <w:rPr>
          <w:rFonts w:ascii="Times New Roman" w:hAnsi="Times New Roman"/>
          <w:color w:val="000000"/>
          <w:sz w:val="20"/>
          <w:szCs w:val="20"/>
        </w:rPr>
        <w:t xml:space="preserve">ООО </w:t>
      </w:r>
      <w:r w:rsidRPr="00156998">
        <w:rPr>
          <w:rFonts w:ascii="Times New Roman" w:hAnsi="Times New Roman"/>
          <w:color w:val="000000"/>
          <w:sz w:val="20"/>
          <w:szCs w:val="20"/>
        </w:rPr>
        <w:t>«Компания «НН-Дент»</w:t>
      </w:r>
      <w:r>
        <w:rPr>
          <w:rFonts w:ascii="Times New Roman" w:hAnsi="Times New Roman"/>
          <w:color w:val="000000"/>
          <w:sz w:val="20"/>
          <w:szCs w:val="20"/>
        </w:rPr>
        <w:t xml:space="preserve">, </w:t>
      </w:r>
      <w:r w:rsidRPr="000C58EA">
        <w:rPr>
          <w:rFonts w:ascii="Times New Roman" w:hAnsi="Times New Roman"/>
          <w:color w:val="000000"/>
          <w:sz w:val="20"/>
          <w:szCs w:val="20"/>
        </w:rPr>
        <w:t xml:space="preserve">ИНН </w:t>
      </w:r>
      <w:r w:rsidRPr="00156998">
        <w:rPr>
          <w:rFonts w:ascii="Times New Roman" w:hAnsi="Times New Roman"/>
          <w:color w:val="000000"/>
          <w:sz w:val="20"/>
          <w:szCs w:val="20"/>
        </w:rPr>
        <w:t>7713170671</w:t>
      </w:r>
      <w:r>
        <w:rPr>
          <w:rFonts w:ascii="Times New Roman" w:hAnsi="Times New Roman"/>
          <w:color w:val="000000"/>
          <w:sz w:val="20"/>
          <w:szCs w:val="20"/>
        </w:rPr>
        <w:t xml:space="preserve"> (</w:t>
      </w:r>
      <w:r w:rsidRPr="000C58EA">
        <w:rPr>
          <w:rFonts w:ascii="Times New Roman" w:hAnsi="Times New Roman"/>
          <w:sz w:val="20"/>
          <w:szCs w:val="20"/>
        </w:rPr>
        <w:t>далее – «Оператор»)</w:t>
      </w:r>
      <w:r>
        <w:rPr>
          <w:rFonts w:ascii="Times New Roman" w:hAnsi="Times New Roman"/>
          <w:sz w:val="20"/>
          <w:szCs w:val="20"/>
        </w:rPr>
        <w:t>,</w:t>
      </w:r>
      <w:r w:rsidRPr="000C58EA">
        <w:rPr>
          <w:rFonts w:ascii="Times New Roman" w:hAnsi="Times New Roman"/>
          <w:color w:val="000000"/>
          <w:sz w:val="20"/>
          <w:szCs w:val="20"/>
        </w:rPr>
        <w:t xml:space="preserve"> на обр</w:t>
      </w:r>
      <w:r>
        <w:rPr>
          <w:rFonts w:ascii="Times New Roman" w:hAnsi="Times New Roman"/>
          <w:color w:val="000000"/>
          <w:sz w:val="20"/>
          <w:szCs w:val="20"/>
        </w:rPr>
        <w:t>аботку моих персональных данных</w:t>
      </w:r>
      <w:r w:rsidRPr="00762102">
        <w:rPr>
          <w:rFonts w:ascii="Times New Roman" w:hAnsi="Times New Roman"/>
          <w:color w:val="000000"/>
          <w:sz w:val="20"/>
          <w:szCs w:val="20"/>
        </w:rPr>
        <w:t>.</w:t>
      </w:r>
      <w:r w:rsidRPr="000C58EA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:rsidR="00B8148E" w:rsidRPr="00A9447A" w:rsidRDefault="00B8148E" w:rsidP="00A9447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r w:rsidRPr="00A9447A">
        <w:rPr>
          <w:rFonts w:ascii="Times New Roman" w:hAnsi="Times New Roman"/>
          <w:color w:val="000000"/>
          <w:sz w:val="20"/>
          <w:szCs w:val="20"/>
        </w:rPr>
        <w:t>В ходе обработки с персональными данными будут совершены следующие действия: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блокирование, удаление, уничтожение.</w:t>
      </w:r>
    </w:p>
    <w:p w:rsidR="00B8148E" w:rsidRPr="00A9447A" w:rsidRDefault="00B8148E" w:rsidP="00B3631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Я ознакомлен (а), что</w:t>
      </w:r>
      <w:r w:rsidRPr="00A9447A">
        <w:rPr>
          <w:rFonts w:ascii="Times New Roman" w:hAnsi="Times New Roman"/>
          <w:color w:val="000000"/>
          <w:sz w:val="20"/>
          <w:szCs w:val="20"/>
        </w:rPr>
        <w:t xml:space="preserve"> настоящее согласие действует</w:t>
      </w:r>
      <w:r w:rsidRPr="00A9447A">
        <w:rPr>
          <w:rFonts w:ascii="Times New Roman" w:hAnsi="Times New Roman"/>
          <w:color w:val="000000"/>
          <w:sz w:val="20"/>
          <w:szCs w:val="20"/>
          <w:shd w:val="clear" w:color="auto" w:fill="FDFEFF"/>
        </w:rPr>
        <w:t xml:space="preserve"> в течение </w:t>
      </w:r>
      <w:r>
        <w:rPr>
          <w:rFonts w:ascii="Times New Roman" w:hAnsi="Times New Roman"/>
          <w:color w:val="000000"/>
          <w:sz w:val="20"/>
          <w:szCs w:val="20"/>
          <w:shd w:val="clear" w:color="auto" w:fill="FDFEFF"/>
        </w:rPr>
        <w:t>одного месяца</w:t>
      </w:r>
      <w:r w:rsidRPr="00A9447A">
        <w:rPr>
          <w:rFonts w:ascii="Times New Roman" w:hAnsi="Times New Roman"/>
          <w:color w:val="000000"/>
          <w:sz w:val="20"/>
          <w:szCs w:val="20"/>
          <w:shd w:val="clear" w:color="auto" w:fill="FDFEFF"/>
        </w:rPr>
        <w:t xml:space="preserve"> либо до получения от меня требования о прекращении обработки/отзыва согласия</w:t>
      </w:r>
      <w:r w:rsidRPr="00A9447A">
        <w:rPr>
          <w:rFonts w:ascii="Times New Roman" w:hAnsi="Times New Roman"/>
          <w:color w:val="000000"/>
          <w:sz w:val="20"/>
          <w:szCs w:val="20"/>
        </w:rPr>
        <w:t xml:space="preserve">. Письменный отзыв может быть направлен на электронную </w:t>
      </w:r>
      <w:r w:rsidRPr="00A9447A">
        <w:rPr>
          <w:rFonts w:ascii="Times New Roman" w:hAnsi="Times New Roman"/>
          <w:sz w:val="20"/>
          <w:szCs w:val="20"/>
        </w:rPr>
        <w:t>почту Оператора</w:t>
      </w:r>
      <w:r w:rsidRPr="00762102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>info</w:t>
      </w:r>
      <w:r w:rsidRPr="00762102">
        <w:rPr>
          <w:rFonts w:ascii="Times New Roman" w:hAnsi="Times New Roman"/>
          <w:sz w:val="20"/>
          <w:szCs w:val="20"/>
        </w:rPr>
        <w:t>@</w:t>
      </w:r>
      <w:r>
        <w:rPr>
          <w:rFonts w:ascii="Times New Roman" w:hAnsi="Times New Roman"/>
          <w:sz w:val="20"/>
          <w:szCs w:val="20"/>
          <w:lang w:val="en-US"/>
        </w:rPr>
        <w:t>nn</w:t>
      </w:r>
      <w:r w:rsidRPr="00762102"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  <w:lang w:val="en-US"/>
        </w:rPr>
        <w:t>dent</w:t>
      </w:r>
      <w:r w:rsidRPr="00762102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  <w:lang w:val="en-US"/>
        </w:rPr>
        <w:t>ru</w:t>
      </w:r>
      <w:r w:rsidRPr="00A9447A">
        <w:rPr>
          <w:rFonts w:ascii="Times New Roman" w:hAnsi="Times New Roman"/>
          <w:sz w:val="20"/>
          <w:szCs w:val="20"/>
        </w:rPr>
        <w:t xml:space="preserve">. </w:t>
      </w:r>
    </w:p>
    <w:p w:rsidR="00B8148E" w:rsidRPr="00A9447A" w:rsidRDefault="00B8148E" w:rsidP="00B3631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r w:rsidRPr="00A9447A">
        <w:rPr>
          <w:rFonts w:ascii="Times New Roman" w:hAnsi="Times New Roman"/>
          <w:color w:val="000000"/>
          <w:sz w:val="20"/>
          <w:szCs w:val="20"/>
        </w:rPr>
        <w:t xml:space="preserve">Настоящим подтверждаю, что любое моё действие по нажатию на кнопку «Отправить», «Зарегистрироваться», </w:t>
      </w:r>
      <w:r>
        <w:rPr>
          <w:rFonts w:ascii="Times New Roman" w:hAnsi="Times New Roman"/>
          <w:color w:val="000000"/>
          <w:sz w:val="20"/>
          <w:szCs w:val="20"/>
        </w:rPr>
        <w:t>«Записаться», «Оставить заявку» и в иных формах, размещенных на сайте Оператора</w:t>
      </w:r>
      <w:r w:rsidRPr="00A9447A">
        <w:rPr>
          <w:rFonts w:ascii="Times New Roman" w:hAnsi="Times New Roman"/>
          <w:color w:val="000000"/>
          <w:sz w:val="20"/>
          <w:szCs w:val="20"/>
        </w:rPr>
        <w:t xml:space="preserve"> проставлению отметки «</w:t>
      </w:r>
      <w:r w:rsidRPr="00A9447A">
        <w:rPr>
          <w:rFonts w:ascii="Times New Roman" w:eastAsia="MS Gothic" w:hAnsi="MS Gothic" w:hint="eastAsia"/>
          <w:color w:val="000000"/>
          <w:sz w:val="20"/>
          <w:szCs w:val="20"/>
        </w:rPr>
        <w:t>✓</w:t>
      </w:r>
      <w:r w:rsidRPr="00A9447A">
        <w:rPr>
          <w:rFonts w:ascii="Times New Roman" w:hAnsi="Times New Roman"/>
          <w:color w:val="000000"/>
          <w:sz w:val="20"/>
          <w:szCs w:val="20"/>
        </w:rPr>
        <w:t xml:space="preserve">» на соответствующих блоках на сайте Оператора является достаточной формой согласия и позволяет подтвердить сторонам факт получения такого согласия, при этом иных доказательств для дополнительного подтверждения моего свободного волеизъявления не потребуется, так как, согласно </w:t>
      </w:r>
      <w:r w:rsidRPr="00A9447A">
        <w:rPr>
          <w:rFonts w:ascii="Times New Roman" w:hAnsi="Times New Roman"/>
          <w:color w:val="000000"/>
          <w:sz w:val="20"/>
          <w:szCs w:val="20"/>
          <w:lang w:eastAsia="ru-RU"/>
        </w:rPr>
        <w:t xml:space="preserve">ФЗ от 27.07.2006 № 152-ФЗ «О персональных данных» на обработку персональных данных может быть дано гражданином или его представителем в любой, позволяющей подтвердить факт его получения форме, если иное не установлено федеральным законом. </w:t>
      </w:r>
    </w:p>
    <w:p w:rsidR="00B8148E" w:rsidRPr="00A9447A" w:rsidRDefault="00B8148E" w:rsidP="00A9447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B8148E" w:rsidRPr="00A9447A" w:rsidRDefault="00B8148E" w:rsidP="00A9447A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B8148E" w:rsidRPr="00A9447A" w:rsidRDefault="00B8148E" w:rsidP="00A9447A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sectPr w:rsidR="00B8148E" w:rsidRPr="00A9447A" w:rsidSect="00C3318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D0BE0"/>
    <w:rsid w:val="00000AB1"/>
    <w:rsid w:val="000610C4"/>
    <w:rsid w:val="00097F40"/>
    <w:rsid w:val="000B5770"/>
    <w:rsid w:val="000C11EC"/>
    <w:rsid w:val="000C58EA"/>
    <w:rsid w:val="000E1E6C"/>
    <w:rsid w:val="00114FA4"/>
    <w:rsid w:val="00156998"/>
    <w:rsid w:val="0019400E"/>
    <w:rsid w:val="001C2072"/>
    <w:rsid w:val="001D0A2B"/>
    <w:rsid w:val="001E1826"/>
    <w:rsid w:val="00275951"/>
    <w:rsid w:val="002A0BE7"/>
    <w:rsid w:val="002D0BE0"/>
    <w:rsid w:val="002D4254"/>
    <w:rsid w:val="002E2442"/>
    <w:rsid w:val="00380105"/>
    <w:rsid w:val="00380697"/>
    <w:rsid w:val="003C7DD4"/>
    <w:rsid w:val="003D478C"/>
    <w:rsid w:val="003E1CED"/>
    <w:rsid w:val="004B7FBD"/>
    <w:rsid w:val="004D3B2B"/>
    <w:rsid w:val="005548A8"/>
    <w:rsid w:val="00566F46"/>
    <w:rsid w:val="00594457"/>
    <w:rsid w:val="00597351"/>
    <w:rsid w:val="005B7B29"/>
    <w:rsid w:val="00606077"/>
    <w:rsid w:val="006B25CE"/>
    <w:rsid w:val="006F341B"/>
    <w:rsid w:val="00762102"/>
    <w:rsid w:val="00822025"/>
    <w:rsid w:val="00877A80"/>
    <w:rsid w:val="008D2175"/>
    <w:rsid w:val="008D794E"/>
    <w:rsid w:val="008D79B3"/>
    <w:rsid w:val="009416D6"/>
    <w:rsid w:val="009C5C57"/>
    <w:rsid w:val="009E34C0"/>
    <w:rsid w:val="00A24ACE"/>
    <w:rsid w:val="00A465AD"/>
    <w:rsid w:val="00A9447A"/>
    <w:rsid w:val="00AB3325"/>
    <w:rsid w:val="00B125C0"/>
    <w:rsid w:val="00B36313"/>
    <w:rsid w:val="00B61AF3"/>
    <w:rsid w:val="00B8148E"/>
    <w:rsid w:val="00BD17C4"/>
    <w:rsid w:val="00BD6AC2"/>
    <w:rsid w:val="00C12D45"/>
    <w:rsid w:val="00C33188"/>
    <w:rsid w:val="00C72170"/>
    <w:rsid w:val="00C9567D"/>
    <w:rsid w:val="00CD7BC9"/>
    <w:rsid w:val="00CE7838"/>
    <w:rsid w:val="00D64D06"/>
    <w:rsid w:val="00DA366D"/>
    <w:rsid w:val="00DA683B"/>
    <w:rsid w:val="00E541D7"/>
    <w:rsid w:val="00EF4F86"/>
    <w:rsid w:val="00F02669"/>
    <w:rsid w:val="00F33333"/>
    <w:rsid w:val="00F35162"/>
    <w:rsid w:val="00F66ADB"/>
    <w:rsid w:val="00FD2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F46"/>
    <w:pPr>
      <w:spacing w:after="160"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9"/>
    <w:qFormat/>
    <w:rsid w:val="000C11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0C11EC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Hyperlink">
    <w:name w:val="Hyperlink"/>
    <w:basedOn w:val="DefaultParagraphFont"/>
    <w:uiPriority w:val="99"/>
    <w:rsid w:val="00380105"/>
    <w:rPr>
      <w:rFonts w:cs="Times New Roman"/>
      <w:color w:val="0563C1"/>
      <w:u w:val="single"/>
    </w:rPr>
  </w:style>
  <w:style w:type="character" w:customStyle="1" w:styleId="1">
    <w:name w:val="Неразрешенное упоминание1"/>
    <w:basedOn w:val="DefaultParagraphFont"/>
    <w:uiPriority w:val="99"/>
    <w:semiHidden/>
    <w:rsid w:val="00380105"/>
    <w:rPr>
      <w:rFonts w:cs="Times New Roman"/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rsid w:val="008D217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8D21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8D2175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D21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8D217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8D2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D21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7527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7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7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</Pages>
  <Words>231</Words>
  <Characters>1322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6398</dc:creator>
  <cp:keywords/>
  <dc:description/>
  <cp:lastModifiedBy>sekretar</cp:lastModifiedBy>
  <cp:revision>10</cp:revision>
  <dcterms:created xsi:type="dcterms:W3CDTF">2025-05-27T12:45:00Z</dcterms:created>
  <dcterms:modified xsi:type="dcterms:W3CDTF">2026-08-11T07:40:00Z</dcterms:modified>
</cp:coreProperties>
</file>